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51" w:rsidRDefault="00621151" w:rsidP="00496821">
      <w:pPr>
        <w:rPr>
          <w:rFonts w:ascii="Times New Roman" w:hAnsi="Times New Roman"/>
          <w:sz w:val="24"/>
          <w:szCs w:val="24"/>
        </w:rPr>
      </w:pPr>
    </w:p>
    <w:p w:rsidR="00621151" w:rsidRPr="00651D54" w:rsidRDefault="00621151" w:rsidP="0049682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</w:t>
      </w:r>
      <w:r w:rsidRPr="00651D54">
        <w:rPr>
          <w:rFonts w:ascii="Times New Roman" w:hAnsi="Times New Roman"/>
          <w:b/>
          <w:sz w:val="24"/>
          <w:szCs w:val="24"/>
        </w:rPr>
        <w:t xml:space="preserve">о мероприятиях, проведенных в рамках </w:t>
      </w:r>
      <w:r>
        <w:rPr>
          <w:rFonts w:ascii="Times New Roman" w:hAnsi="Times New Roman"/>
          <w:b/>
          <w:sz w:val="24"/>
          <w:szCs w:val="24"/>
        </w:rPr>
        <w:t>Года родных языков и народного</w:t>
      </w:r>
      <w:r w:rsidRPr="00651D54">
        <w:rPr>
          <w:rFonts w:ascii="Times New Roman" w:hAnsi="Times New Roman"/>
          <w:b/>
          <w:sz w:val="24"/>
          <w:szCs w:val="24"/>
        </w:rPr>
        <w:t xml:space="preserve"> единства</w:t>
      </w:r>
      <w:r>
        <w:rPr>
          <w:rFonts w:ascii="Times New Roman" w:hAnsi="Times New Roman"/>
          <w:b/>
          <w:sz w:val="24"/>
          <w:szCs w:val="24"/>
        </w:rPr>
        <w:t xml:space="preserve"> за июль  2021г.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127"/>
        <w:gridCol w:w="3260"/>
        <w:gridCol w:w="3402"/>
        <w:gridCol w:w="2977"/>
        <w:gridCol w:w="2693"/>
      </w:tblGrid>
      <w:tr w:rsidR="00621151" w:rsidRPr="003D2FD7" w:rsidTr="003D2FD7">
        <w:tc>
          <w:tcPr>
            <w:tcW w:w="675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2127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2977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sz w:val="24"/>
                <w:szCs w:val="24"/>
              </w:rPr>
              <w:t xml:space="preserve">Фотоматериалы </w:t>
            </w:r>
          </w:p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sz w:val="24"/>
                <w:szCs w:val="24"/>
              </w:rPr>
              <w:t>Ответственное учреждение</w:t>
            </w:r>
          </w:p>
        </w:tc>
      </w:tr>
      <w:tr w:rsidR="00621151" w:rsidRPr="003D2FD7" w:rsidTr="003D2FD7">
        <w:tc>
          <w:tcPr>
            <w:tcW w:w="675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color w:val="000000"/>
                <w:sz w:val="24"/>
                <w:szCs w:val="24"/>
              </w:rPr>
              <w:t>09. 07.2021</w:t>
            </w:r>
          </w:p>
        </w:tc>
        <w:tc>
          <w:tcPr>
            <w:tcW w:w="3260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с детьми «Переведи!» перевод слов с русского на татарский и с татарского на русский.</w:t>
            </w:r>
          </w:p>
        </w:tc>
        <w:tc>
          <w:tcPr>
            <w:tcW w:w="3402" w:type="dxa"/>
          </w:tcPr>
          <w:p w:rsidR="00621151" w:rsidRPr="003D2FD7" w:rsidRDefault="00621151" w:rsidP="003D2F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color w:val="000000"/>
                <w:sz w:val="24"/>
                <w:szCs w:val="24"/>
              </w:rPr>
              <w:t>Цель</w:t>
            </w:r>
          </w:p>
          <w:p w:rsidR="00621151" w:rsidRPr="003D2FD7" w:rsidRDefault="00621151" w:rsidP="003D2F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детей в игровой форме с татарскими народными играми.</w:t>
            </w:r>
          </w:p>
          <w:p w:rsidR="00621151" w:rsidRPr="003D2FD7" w:rsidRDefault="00621151" w:rsidP="003D2F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Задачи: развивать у детей образное мышление, речь, память, коллективизм и стремление участвовать </w:t>
            </w:r>
            <w:bookmarkStart w:id="0" w:name="_GoBack"/>
            <w:r w:rsidRPr="003D2F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bookmarkEnd w:id="0"/>
            <w:r w:rsidRPr="003D2FD7">
              <w:rPr>
                <w:rFonts w:ascii="Times New Roman" w:hAnsi="Times New Roman"/>
                <w:color w:val="000000"/>
                <w:sz w:val="24"/>
                <w:szCs w:val="24"/>
              </w:rPr>
              <w:t>викторине, играх, повысить качетво знания татарского языка у детей через игровую деятельность</w:t>
            </w:r>
          </w:p>
        </w:tc>
        <w:tc>
          <w:tcPr>
            <w:tcW w:w="2977" w:type="dxa"/>
          </w:tcPr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D2FD7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i1025" type="#_x0000_t75" style="width:122.25pt;height:78pt;visibility:visible">
                  <v:imagedata r:id="rId4" o:title=""/>
                </v:shape>
              </w:pict>
            </w: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noProof/>
                <w:lang w:eastAsia="ru-RU"/>
              </w:rPr>
              <w:pict>
                <v:shape id="Рисунок 9" o:spid="_x0000_i1026" type="#_x0000_t75" style="width:122.25pt;height:1in;visibility:visible">
                  <v:imagedata r:id="rId5" o:title=""/>
                </v:shape>
              </w:pict>
            </w: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noProof/>
                <w:lang w:eastAsia="ru-RU"/>
              </w:rPr>
              <w:pict>
                <v:shape id="Рисунок 10" o:spid="_x0000_i1027" type="#_x0000_t75" style="width:120pt;height:1in;visibility:visible">
                  <v:imagedata r:id="rId6" o:title=""/>
                </v:shape>
              </w:pict>
            </w: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2FD7">
              <w:rPr>
                <w:noProof/>
                <w:lang w:eastAsia="ru-RU"/>
              </w:rPr>
              <w:pict>
                <v:shape id="Рисунок 11" o:spid="_x0000_i1028" type="#_x0000_t75" style="width:120pt;height:80.25pt;visibility:visible">
                  <v:imagedata r:id="rId7" o:title=""/>
                </v:shape>
              </w:pict>
            </w: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1151" w:rsidRPr="003D2FD7" w:rsidRDefault="00621151" w:rsidP="003D2F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1151" w:rsidRPr="003D2FD7" w:rsidRDefault="00621151" w:rsidP="003D2FD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D2FD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МБДОУ «Детский сад №37 с Чулпаново»</w:t>
            </w:r>
          </w:p>
        </w:tc>
      </w:tr>
    </w:tbl>
    <w:p w:rsidR="00621151" w:rsidRDefault="00621151"/>
    <w:sectPr w:rsidR="00621151" w:rsidSect="00496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4E0"/>
    <w:rsid w:val="000D226A"/>
    <w:rsid w:val="0011723F"/>
    <w:rsid w:val="00123183"/>
    <w:rsid w:val="001A4E5D"/>
    <w:rsid w:val="001C5769"/>
    <w:rsid w:val="00213785"/>
    <w:rsid w:val="00315513"/>
    <w:rsid w:val="003D2FD7"/>
    <w:rsid w:val="00416593"/>
    <w:rsid w:val="004359DC"/>
    <w:rsid w:val="00446496"/>
    <w:rsid w:val="00496821"/>
    <w:rsid w:val="006145D2"/>
    <w:rsid w:val="00621151"/>
    <w:rsid w:val="00651D54"/>
    <w:rsid w:val="0066306D"/>
    <w:rsid w:val="006B1708"/>
    <w:rsid w:val="006D24E0"/>
    <w:rsid w:val="0070501B"/>
    <w:rsid w:val="008A2DE2"/>
    <w:rsid w:val="0092008C"/>
    <w:rsid w:val="00991500"/>
    <w:rsid w:val="00B632F0"/>
    <w:rsid w:val="00CB6302"/>
    <w:rsid w:val="00D0614C"/>
    <w:rsid w:val="00D26E5A"/>
    <w:rsid w:val="00ED4623"/>
    <w:rsid w:val="00F0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82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68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968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B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1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3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95</Words>
  <Characters>543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Admin</cp:lastModifiedBy>
  <cp:revision>3</cp:revision>
  <dcterms:created xsi:type="dcterms:W3CDTF">2021-07-09T08:38:00Z</dcterms:created>
  <dcterms:modified xsi:type="dcterms:W3CDTF">2021-07-19T11:05:00Z</dcterms:modified>
</cp:coreProperties>
</file>